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429" w:rsidRPr="001A20D6" w:rsidRDefault="003D7429">
      <w:pPr>
        <w:rPr>
          <w:rFonts w:ascii="Times New Roman" w:hAnsi="Times New Roman"/>
          <w:b/>
        </w:rPr>
      </w:pPr>
      <w:r w:rsidRPr="001A20D6">
        <w:rPr>
          <w:rFonts w:ascii="Times New Roman" w:hAnsi="Times New Roman"/>
          <w:b/>
        </w:rPr>
        <w:t>Overviews</w:t>
      </w:r>
    </w:p>
    <w:p w:rsidR="003D7429" w:rsidRPr="001A20D6" w:rsidRDefault="003D7429">
      <w:pPr>
        <w:rPr>
          <w:rFonts w:ascii="Times New Roman" w:hAnsi="Times New Roman"/>
          <w:b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American Sociological Association-Teaching and Learning Resources</w:t>
      </w:r>
    </w:p>
    <w:p w:rsidR="003D7429" w:rsidRDefault="003D7429">
      <w:hyperlink r:id="rId4" w:history="1">
        <w:r w:rsidRPr="001A20D6">
          <w:rPr>
            <w:rStyle w:val="Hyperlink"/>
            <w:rFonts w:ascii="Times New Roman" w:hAnsi="Times New Roman"/>
          </w:rPr>
          <w:t>http://www.asanet.org/teaching/resources.cfm</w:t>
        </w:r>
      </w:hyperlink>
    </w:p>
    <w:p w:rsidR="003D7429" w:rsidRDefault="003D7429">
      <w:pPr>
        <w:rPr>
          <w:rFonts w:ascii="Times New Roman" w:hAnsi="Times New Roman"/>
        </w:rPr>
      </w:pPr>
      <w:hyperlink r:id="rId5" w:history="1">
        <w:r w:rsidRPr="005429C9">
          <w:rPr>
            <w:rStyle w:val="Hyperlink"/>
            <w:rFonts w:ascii="Times New Roman" w:hAnsi="Times New Roman"/>
          </w:rPr>
          <w:t>http://www2.asanet.org/sectionteach/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Links for Sociology Teachers</w:t>
      </w:r>
    </w:p>
    <w:p w:rsidR="003D7429" w:rsidRPr="001A20D6" w:rsidRDefault="003D7429">
      <w:pPr>
        <w:rPr>
          <w:rFonts w:ascii="Times New Roman" w:hAnsi="Times New Roman"/>
        </w:rPr>
      </w:pPr>
      <w:hyperlink r:id="rId6" w:history="1">
        <w:r w:rsidRPr="001A20D6">
          <w:rPr>
            <w:rStyle w:val="Hyperlink"/>
            <w:rFonts w:ascii="Times New Roman" w:hAnsi="Times New Roman"/>
          </w:rPr>
          <w:t>http://home.att.net/~sociologyclassroom/sociologyteachers.html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Sociology Central</w:t>
      </w:r>
    </w:p>
    <w:p w:rsidR="003D7429" w:rsidRPr="001A20D6" w:rsidRDefault="003D7429">
      <w:pPr>
        <w:rPr>
          <w:rFonts w:ascii="Times New Roman" w:hAnsi="Times New Roman"/>
        </w:rPr>
      </w:pPr>
      <w:hyperlink r:id="rId7" w:history="1">
        <w:r w:rsidRPr="001A20D6">
          <w:rPr>
            <w:rStyle w:val="Hyperlink"/>
            <w:rFonts w:ascii="Times New Roman" w:hAnsi="Times New Roman"/>
          </w:rPr>
          <w:t>http://www.sociology.org.uk/</w:t>
        </w:r>
      </w:hyperlink>
    </w:p>
    <w:p w:rsidR="003D7429" w:rsidRPr="001A20D6" w:rsidRDefault="003D7429" w:rsidP="008E0352">
      <w:pPr>
        <w:rPr>
          <w:rFonts w:ascii="Times New Roman" w:hAnsi="Times New Roman"/>
        </w:rPr>
      </w:pPr>
      <w:hyperlink r:id="rId8" w:history="1">
        <w:r w:rsidRPr="001A20D6">
          <w:rPr>
            <w:rStyle w:val="Hyperlink"/>
            <w:rFonts w:ascii="Times New Roman" w:hAnsi="Times New Roman"/>
          </w:rPr>
          <w:t>http://www.sociology.org.uk/rload.htm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Catalog of Internet Resources</w:t>
      </w:r>
    </w:p>
    <w:p w:rsidR="003D7429" w:rsidRPr="001A20D6" w:rsidRDefault="003D7429">
      <w:pPr>
        <w:rPr>
          <w:rFonts w:ascii="Times New Roman" w:hAnsi="Times New Roman"/>
        </w:rPr>
      </w:pPr>
      <w:hyperlink r:id="rId9" w:history="1">
        <w:r w:rsidRPr="001A20D6">
          <w:rPr>
            <w:rStyle w:val="Hyperlink"/>
            <w:rFonts w:ascii="Times New Roman" w:hAnsi="Times New Roman"/>
          </w:rPr>
          <w:t>http://bubl.ac.uk/link/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Sociology Online</w:t>
      </w:r>
    </w:p>
    <w:p w:rsidR="003D7429" w:rsidRPr="001A20D6" w:rsidRDefault="003D7429">
      <w:pPr>
        <w:rPr>
          <w:rFonts w:ascii="Times New Roman" w:hAnsi="Times New Roman"/>
        </w:rPr>
      </w:pPr>
      <w:hyperlink r:id="rId10" w:history="1">
        <w:r w:rsidRPr="001A20D6">
          <w:rPr>
            <w:rStyle w:val="Hyperlink"/>
            <w:rFonts w:ascii="Times New Roman" w:hAnsi="Times New Roman"/>
          </w:rPr>
          <w:t>http://www.sociologyonline.co.uk/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Default="003D7429">
      <w:pPr>
        <w:rPr>
          <w:rFonts w:ascii="Times New Roman" w:hAnsi="Times New Roman"/>
        </w:rPr>
      </w:pPr>
      <w:r>
        <w:rPr>
          <w:rFonts w:ascii="Times New Roman" w:hAnsi="Times New Roman"/>
        </w:rPr>
        <w:t>Sociosite</w:t>
      </w:r>
    </w:p>
    <w:p w:rsidR="003D7429" w:rsidRDefault="003D7429" w:rsidP="00A35B9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Links to sociology departments around the world and excerpts from original books. </w:t>
      </w:r>
      <w:hyperlink r:id="rId11" w:history="1">
        <w:r w:rsidRPr="005429C9">
          <w:rPr>
            <w:rStyle w:val="Hyperlink"/>
            <w:rFonts w:ascii="Times New Roman" w:hAnsi="Times New Roman"/>
          </w:rPr>
          <w:t>http://www.sociosite.net/</w:t>
        </w:r>
      </w:hyperlink>
    </w:p>
    <w:p w:rsidR="003D7429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School Sociology</w:t>
      </w:r>
    </w:p>
    <w:p w:rsidR="003D7429" w:rsidRPr="001A20D6" w:rsidRDefault="003D7429">
      <w:pPr>
        <w:rPr>
          <w:rFonts w:ascii="Times New Roman" w:hAnsi="Times New Roman"/>
        </w:rPr>
      </w:pPr>
      <w:hyperlink r:id="rId12" w:history="1">
        <w:r w:rsidRPr="001A20D6">
          <w:rPr>
            <w:rStyle w:val="Hyperlink"/>
            <w:rFonts w:ascii="Times New Roman" w:hAnsi="Times New Roman"/>
          </w:rPr>
          <w:t>http://www.barrycomp.com/bhs/index.htm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Library of Congress:  Resources for Sociology</w:t>
      </w:r>
    </w:p>
    <w:p w:rsidR="003D7429" w:rsidRPr="001A20D6" w:rsidRDefault="003D7429">
      <w:pPr>
        <w:rPr>
          <w:rFonts w:ascii="Times New Roman" w:hAnsi="Times New Roman"/>
        </w:rPr>
      </w:pPr>
      <w:hyperlink r:id="rId13" w:history="1">
        <w:r w:rsidRPr="001A20D6">
          <w:rPr>
            <w:rStyle w:val="Hyperlink"/>
            <w:rFonts w:ascii="Times New Roman" w:hAnsi="Times New Roman"/>
          </w:rPr>
          <w:t>http://www.loc.gov/teachers/additionalresources/relatedresources/ss/soc.html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Applied Sociology</w:t>
      </w:r>
    </w:p>
    <w:p w:rsidR="003D7429" w:rsidRPr="001A20D6" w:rsidRDefault="003D7429">
      <w:pPr>
        <w:rPr>
          <w:rFonts w:ascii="Times New Roman" w:hAnsi="Times New Roman"/>
        </w:rPr>
      </w:pPr>
      <w:hyperlink r:id="rId14" w:history="1">
        <w:r w:rsidRPr="001A20D6">
          <w:rPr>
            <w:rStyle w:val="Hyperlink"/>
            <w:rFonts w:ascii="Times New Roman" w:hAnsi="Times New Roman"/>
          </w:rPr>
          <w:t>http://www.appliedsoc.org/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Sociology Room</w:t>
      </w: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Teaching and pedagogy resources</w:t>
      </w:r>
    </w:p>
    <w:p w:rsidR="003D7429" w:rsidRPr="001A20D6" w:rsidRDefault="003D7429">
      <w:pPr>
        <w:rPr>
          <w:rFonts w:ascii="Times New Roman" w:hAnsi="Times New Roman"/>
        </w:rPr>
      </w:pPr>
      <w:hyperlink r:id="rId15" w:history="1">
        <w:r w:rsidRPr="001A20D6">
          <w:rPr>
            <w:rStyle w:val="Hyperlink"/>
            <w:rFonts w:ascii="Times New Roman" w:hAnsi="Times New Roman"/>
          </w:rPr>
          <w:t>http://www.angelfire.com/or/sociologyshop/SOCIOLOGY.html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The SocioLog:  Julian Dierkes’ Comprehensive Guide to Sociology On-Line</w:t>
      </w:r>
    </w:p>
    <w:p w:rsidR="003D7429" w:rsidRPr="001A20D6" w:rsidRDefault="003D7429">
      <w:pPr>
        <w:rPr>
          <w:rFonts w:ascii="Times New Roman" w:hAnsi="Times New Roman"/>
        </w:rPr>
      </w:pPr>
      <w:hyperlink r:id="rId16" w:history="1">
        <w:r w:rsidRPr="001A20D6">
          <w:rPr>
            <w:rStyle w:val="Hyperlink"/>
            <w:rFonts w:ascii="Times New Roman" w:hAnsi="Times New Roman"/>
          </w:rPr>
          <w:t>http://www.sociolog.com/</w:t>
        </w:r>
      </w:hyperlink>
    </w:p>
    <w:p w:rsidR="003D7429" w:rsidRPr="001A20D6" w:rsidRDefault="003D7429">
      <w:pPr>
        <w:rPr>
          <w:rFonts w:ascii="Times New Roman" w:hAnsi="Times New Roman"/>
        </w:rPr>
      </w:pPr>
    </w:p>
    <w:p w:rsidR="003D7429" w:rsidRPr="001A20D6" w:rsidRDefault="003D7429" w:rsidP="006354FD">
      <w:pPr>
        <w:jc w:val="center"/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b/>
        </w:rPr>
      </w:pPr>
      <w:r w:rsidRPr="001A20D6">
        <w:rPr>
          <w:rFonts w:ascii="Times New Roman" w:hAnsi="Times New Roman"/>
          <w:b/>
        </w:rPr>
        <w:t>Organizations</w:t>
      </w:r>
    </w:p>
    <w:p w:rsidR="003D7429" w:rsidRPr="001A20D6" w:rsidRDefault="003D7429" w:rsidP="006354FD">
      <w:pPr>
        <w:rPr>
          <w:rFonts w:ascii="Times New Roman" w:hAnsi="Times New Roman"/>
          <w:b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 xml:space="preserve">American Sociological Association: </w:t>
      </w:r>
      <w:hyperlink r:id="rId17" w:history="1">
        <w:r w:rsidRPr="001A20D6">
          <w:rPr>
            <w:rStyle w:val="Hyperlink"/>
            <w:rFonts w:ascii="Times New Roman" w:hAnsi="Times New Roman"/>
          </w:rPr>
          <w:t>http://www.asanet.org/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Major professional organization and sponsor of annual meetings.</w:t>
      </w: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 xml:space="preserve">Pacific Sociological Association:  </w:t>
      </w:r>
      <w:hyperlink r:id="rId18" w:history="1">
        <w:r w:rsidRPr="001A20D6">
          <w:rPr>
            <w:rStyle w:val="Hyperlink"/>
            <w:rFonts w:ascii="Times New Roman" w:hAnsi="Times New Roman"/>
          </w:rPr>
          <w:t>http://www.pacificsoc.org/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Professional organization and sponsor of annual meetings.</w:t>
      </w: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 xml:space="preserve">Association for Applied and Clinical Sociology:  </w:t>
      </w:r>
      <w:hyperlink r:id="rId19" w:history="1">
        <w:r w:rsidRPr="001A20D6">
          <w:rPr>
            <w:rStyle w:val="Hyperlink"/>
            <w:rFonts w:ascii="Times New Roman" w:hAnsi="Times New Roman"/>
          </w:rPr>
          <w:t>http://www.aacsnet.org/wp/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Professional organization dedicated to the application of sociological knowledge.</w:t>
      </w: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b/>
        </w:rPr>
      </w:pPr>
      <w:r w:rsidRPr="001A20D6">
        <w:rPr>
          <w:rFonts w:ascii="Times New Roman" w:hAnsi="Times New Roman"/>
          <w:b/>
        </w:rPr>
        <w:t>Journals and newsletters</w:t>
      </w:r>
    </w:p>
    <w:p w:rsidR="003D7429" w:rsidRPr="001A20D6" w:rsidRDefault="003D7429" w:rsidP="006354FD">
      <w:pPr>
        <w:rPr>
          <w:rFonts w:ascii="Times New Roman" w:hAnsi="Times New Roman"/>
          <w:b/>
        </w:rPr>
      </w:pPr>
    </w:p>
    <w:p w:rsidR="003D7429" w:rsidRPr="001A20D6" w:rsidRDefault="003D7429" w:rsidP="006354FD">
      <w:pPr>
        <w:rPr>
          <w:rFonts w:ascii="Times New Roman" w:hAnsi="Times New Roman"/>
          <w:b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  <w:i/>
        </w:rPr>
        <w:t>Economic Sociology:  The European Electronic Newsletter</w:t>
      </w: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 w:cs="Verdana"/>
          <w:szCs w:val="24"/>
        </w:rPr>
        <w:t xml:space="preserve">Economic sociology is one of the most vibrant fields of sociology. </w:t>
      </w:r>
      <w:r w:rsidRPr="001A20D6">
        <w:rPr>
          <w:rFonts w:ascii="Times New Roman" w:hAnsi="Times New Roman"/>
          <w:szCs w:val="24"/>
        </w:rPr>
        <w:t> </w:t>
      </w:r>
      <w:r w:rsidRPr="001A20D6">
        <w:rPr>
          <w:rFonts w:ascii="Times New Roman" w:hAnsi="Times New Roman" w:cs="Verdana"/>
          <w:szCs w:val="24"/>
        </w:rPr>
        <w:t>The Economic Sociology European Website provides relevant and updated information for scholars interested in economic sociology.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20" w:history="1">
        <w:r w:rsidRPr="001A20D6">
          <w:rPr>
            <w:rStyle w:val="Hyperlink"/>
            <w:rFonts w:ascii="Times New Roman" w:hAnsi="Times New Roman"/>
          </w:rPr>
          <w:t>http://econsoc.mpifg.de/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Electronic Journal of Sociology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21" w:history="1">
        <w:r w:rsidRPr="001A20D6">
          <w:rPr>
            <w:rStyle w:val="Hyperlink"/>
            <w:rFonts w:ascii="Times New Roman" w:hAnsi="Times New Roman"/>
          </w:rPr>
          <w:t>http://www.sociology.org/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Journal of Social Structure</w:t>
      </w: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 w:cs="Arial"/>
          <w:szCs w:val="24"/>
        </w:rPr>
        <w:t>Provides timely dissemination of state-of-the-art results in the interdisciplinary research area of social structure. It publishes empirical, theoretical and methodological articles.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22" w:history="1">
        <w:r w:rsidRPr="001A20D6">
          <w:rPr>
            <w:rStyle w:val="Hyperlink"/>
            <w:rFonts w:ascii="Times New Roman" w:hAnsi="Times New Roman"/>
          </w:rPr>
          <w:t>http://www.cmu.edu/joss/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Journal of World-Systems Research</w:t>
      </w: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 w:cs="Arial"/>
          <w:szCs w:val="32"/>
        </w:rPr>
        <w:t xml:space="preserve">A journal of the </w:t>
      </w:r>
      <w:hyperlink r:id="rId23" w:history="1">
        <w:r w:rsidRPr="001A20D6">
          <w:rPr>
            <w:rFonts w:ascii="Times New Roman" w:hAnsi="Times New Roman" w:cs="Arial"/>
            <w:szCs w:val="32"/>
          </w:rPr>
          <w:t>Political Economy of the World-System Section</w:t>
        </w:r>
      </w:hyperlink>
      <w:r w:rsidRPr="001A20D6">
        <w:rPr>
          <w:rFonts w:ascii="Times New Roman" w:hAnsi="Times New Roman" w:cs="Arial"/>
          <w:szCs w:val="32"/>
        </w:rPr>
        <w:t xml:space="preserve"> of the American Sociological Association. Support and assistance provided by the </w:t>
      </w:r>
      <w:hyperlink r:id="rId24" w:history="1">
        <w:r w:rsidRPr="001A20D6">
          <w:rPr>
            <w:rFonts w:ascii="Times New Roman" w:hAnsi="Times New Roman" w:cs="Arial"/>
            <w:szCs w:val="32"/>
          </w:rPr>
          <w:t>Institute for Research on World-Systems</w:t>
        </w:r>
      </w:hyperlink>
      <w:r w:rsidRPr="001A20D6">
        <w:rPr>
          <w:rFonts w:ascii="Times New Roman" w:hAnsi="Times New Roman" w:cs="Arial"/>
          <w:szCs w:val="32"/>
        </w:rPr>
        <w:t xml:space="preserve">, </w:t>
      </w:r>
      <w:hyperlink r:id="rId25" w:history="1">
        <w:r w:rsidRPr="001A20D6">
          <w:rPr>
            <w:rFonts w:ascii="Times New Roman" w:hAnsi="Times New Roman" w:cs="Arial"/>
            <w:szCs w:val="32"/>
          </w:rPr>
          <w:t>North Carolina State University</w:t>
        </w:r>
      </w:hyperlink>
      <w:r w:rsidRPr="001A20D6">
        <w:rPr>
          <w:rFonts w:ascii="Times New Roman" w:hAnsi="Times New Roman" w:cs="Arial"/>
          <w:szCs w:val="32"/>
        </w:rPr>
        <w:t xml:space="preserve">, and the </w:t>
      </w:r>
      <w:hyperlink r:id="rId26" w:history="1">
        <w:r w:rsidRPr="001A20D6">
          <w:rPr>
            <w:rFonts w:ascii="Times New Roman" w:hAnsi="Times New Roman" w:cs="Arial"/>
            <w:szCs w:val="32"/>
          </w:rPr>
          <w:t>University of Utah.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  <w:hyperlink r:id="rId27" w:history="1">
        <w:r w:rsidRPr="001A20D6">
          <w:rPr>
            <w:rStyle w:val="Hyperlink"/>
            <w:rFonts w:ascii="Times New Roman" w:hAnsi="Times New Roman"/>
          </w:rPr>
          <w:t>http://jwsr.ucr.edu/index.php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Qualitative Sociology Review</w:t>
      </w: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 w:cs="Verdana"/>
          <w:color w:val="341A00"/>
          <w:szCs w:val="22"/>
        </w:rPr>
        <w:t>Articles on qualitative sociology, and the use of an interpretive frame to understand human actions, social processes, meanings and definitions, and new social theory generally.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28" w:history="1">
        <w:r w:rsidRPr="001A20D6">
          <w:rPr>
            <w:rStyle w:val="Hyperlink"/>
            <w:rFonts w:ascii="Times New Roman" w:hAnsi="Times New Roman"/>
          </w:rPr>
          <w:t>http://www.qualitativesociologyreview.org/ENG/index_eng.php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Sociological Research Online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29" w:history="1">
        <w:r w:rsidRPr="001A20D6">
          <w:rPr>
            <w:rStyle w:val="Hyperlink"/>
            <w:rFonts w:ascii="Times New Roman" w:hAnsi="Times New Roman"/>
          </w:rPr>
          <w:t>http://www.socresonline.org.uk/home.html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i/>
        </w:rPr>
      </w:pPr>
      <w:r w:rsidRPr="001A20D6">
        <w:rPr>
          <w:rFonts w:ascii="Times New Roman" w:hAnsi="Times New Roman"/>
          <w:i/>
        </w:rPr>
        <w:t>Theory and Science</w:t>
      </w: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A peer-reviewed journal devoted to the discussion on theory, science, and social change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30" w:history="1">
        <w:r w:rsidRPr="001A20D6">
          <w:rPr>
            <w:rStyle w:val="Hyperlink"/>
            <w:rFonts w:ascii="Times New Roman" w:hAnsi="Times New Roman"/>
          </w:rPr>
          <w:t>http://theoryandscience.icaap.org/</w:t>
        </w:r>
      </w:hyperlink>
    </w:p>
    <w:p w:rsidR="003D7429" w:rsidRPr="001A20D6" w:rsidRDefault="003D7429" w:rsidP="006354FD">
      <w:pPr>
        <w:rPr>
          <w:rFonts w:ascii="Times New Roman" w:hAnsi="Times New Roman"/>
          <w:i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  <w:b/>
        </w:rPr>
      </w:pPr>
      <w:r w:rsidRPr="001A20D6">
        <w:rPr>
          <w:rFonts w:ascii="Times New Roman" w:hAnsi="Times New Roman"/>
          <w:b/>
        </w:rPr>
        <w:t>Forums and Listservs</w:t>
      </w:r>
    </w:p>
    <w:p w:rsidR="003D7429" w:rsidRPr="001A20D6" w:rsidRDefault="003D7429" w:rsidP="006354FD">
      <w:pPr>
        <w:rPr>
          <w:rFonts w:ascii="Times New Roman" w:hAnsi="Times New Roman"/>
          <w:b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Discussion groups of interest to sociologists</w:t>
      </w:r>
    </w:p>
    <w:p w:rsidR="003D7429" w:rsidRPr="001A20D6" w:rsidRDefault="003D7429" w:rsidP="006354FD">
      <w:pPr>
        <w:rPr>
          <w:rFonts w:ascii="Times New Roman" w:hAnsi="Times New Roman"/>
        </w:rPr>
      </w:pPr>
      <w:hyperlink r:id="rId31" w:history="1">
        <w:r w:rsidRPr="001A20D6">
          <w:rPr>
            <w:rStyle w:val="Hyperlink"/>
            <w:rFonts w:ascii="Times New Roman" w:hAnsi="Times New Roman"/>
          </w:rPr>
          <w:t>http://frank.mtsu.edu/~baustin/mailto.htm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71217D">
      <w:pPr>
        <w:rPr>
          <w:rFonts w:ascii="Times New Roman" w:hAnsi="Times New Roman"/>
        </w:rPr>
      </w:pPr>
      <w:r w:rsidRPr="001A20D6">
        <w:rPr>
          <w:rFonts w:ascii="Times New Roman" w:hAnsi="Times New Roman"/>
        </w:rPr>
        <w:t>The Society for Applied Sociology-Forum for sociologists and others interested in applying sociological knowledge.</w:t>
      </w:r>
    </w:p>
    <w:p w:rsidR="003D7429" w:rsidRPr="001A20D6" w:rsidRDefault="003D7429" w:rsidP="0071217D">
      <w:pPr>
        <w:rPr>
          <w:rFonts w:ascii="Times New Roman" w:hAnsi="Times New Roman"/>
        </w:rPr>
      </w:pPr>
      <w:hyperlink r:id="rId32" w:history="1">
        <w:r w:rsidRPr="001A20D6">
          <w:rPr>
            <w:rStyle w:val="Hyperlink"/>
            <w:rFonts w:ascii="Times New Roman" w:hAnsi="Times New Roman"/>
          </w:rPr>
          <w:t>http://www.sciencecentral.com/site/454953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6354FD">
      <w:pPr>
        <w:rPr>
          <w:rFonts w:ascii="Times New Roman" w:hAnsi="Times New Roman"/>
        </w:rPr>
      </w:pPr>
      <w:hyperlink r:id="rId33" w:history="1">
        <w:r w:rsidRPr="001A20D6">
          <w:rPr>
            <w:rStyle w:val="Hyperlink"/>
            <w:rFonts w:ascii="Times New Roman" w:hAnsi="Times New Roman"/>
          </w:rPr>
          <w:t>http://www.sociologyforum.com/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  <w:hyperlink r:id="rId34" w:history="1">
        <w:r w:rsidRPr="001A20D6">
          <w:rPr>
            <w:rStyle w:val="Hyperlink"/>
            <w:rFonts w:ascii="Times New Roman" w:hAnsi="Times New Roman" w:cs="Arial"/>
            <w:szCs w:val="26"/>
          </w:rPr>
          <w:t>http://www.theforumsite.com/forum.php?f=99</w:t>
        </w:r>
      </w:hyperlink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  <w:hyperlink r:id="rId35" w:history="1">
        <w:r w:rsidRPr="001A20D6">
          <w:rPr>
            <w:rStyle w:val="Hyperlink"/>
            <w:rFonts w:ascii="Times New Roman" w:hAnsi="Times New Roman" w:cs="Arial"/>
            <w:szCs w:val="26"/>
          </w:rPr>
          <w:t>http://forums.philosophyforums.com/thread/16181/</w:t>
        </w:r>
      </w:hyperlink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  <w:hyperlink r:id="rId36" w:history="1">
        <w:r w:rsidRPr="001A20D6">
          <w:rPr>
            <w:rStyle w:val="Hyperlink"/>
            <w:rFonts w:ascii="Times New Roman" w:hAnsi="Times New Roman" w:cs="Arial"/>
            <w:szCs w:val="26"/>
          </w:rPr>
          <w:t>http://educationforum.ipbhost.com/index.php?showtopic=6867</w:t>
        </w:r>
      </w:hyperlink>
    </w:p>
    <w:p w:rsidR="003D7429" w:rsidRPr="001A20D6" w:rsidRDefault="003D7429" w:rsidP="0071217D">
      <w:pPr>
        <w:widowControl w:val="0"/>
        <w:autoSpaceDE w:val="0"/>
        <w:autoSpaceDN w:val="0"/>
        <w:adjustRightInd w:val="0"/>
        <w:spacing w:line="320" w:lineRule="atLeast"/>
        <w:rPr>
          <w:rFonts w:ascii="Times New Roman" w:hAnsi="Times New Roman" w:cs="Arial"/>
          <w:color w:val="333333"/>
          <w:szCs w:val="26"/>
        </w:rPr>
      </w:pPr>
    </w:p>
    <w:p w:rsidR="003D7429" w:rsidRPr="001A20D6" w:rsidRDefault="003D7429" w:rsidP="006354FD">
      <w:pPr>
        <w:rPr>
          <w:rFonts w:ascii="Times New Roman" w:hAnsi="Times New Roman" w:cs="Arial"/>
          <w:color w:val="333333"/>
          <w:szCs w:val="26"/>
        </w:rPr>
      </w:pPr>
      <w:hyperlink r:id="rId37" w:history="1">
        <w:r w:rsidRPr="001A20D6">
          <w:rPr>
            <w:rStyle w:val="Hyperlink"/>
            <w:rFonts w:ascii="Times New Roman" w:hAnsi="Times New Roman" w:cs="Arial"/>
            <w:szCs w:val="26"/>
          </w:rPr>
          <w:t>http://www.gaiaonline.com/forum/sociology-and-psychology/f.61/</w:t>
        </w:r>
      </w:hyperlink>
    </w:p>
    <w:p w:rsidR="003D7429" w:rsidRPr="001A20D6" w:rsidRDefault="003D7429" w:rsidP="006354FD">
      <w:pPr>
        <w:rPr>
          <w:rFonts w:ascii="Times New Roman" w:hAnsi="Times New Roman"/>
        </w:rPr>
      </w:pPr>
    </w:p>
    <w:p w:rsidR="003D7429" w:rsidRPr="001A20D6" w:rsidRDefault="003D7429">
      <w:pPr>
        <w:rPr>
          <w:rFonts w:ascii="Times New Roman" w:hAnsi="Times New Roman"/>
        </w:rPr>
      </w:pPr>
    </w:p>
    <w:sectPr w:rsidR="003D7429" w:rsidRPr="001A20D6" w:rsidSect="00B528C2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FF6"/>
    <w:rsid w:val="000A42D5"/>
    <w:rsid w:val="001A20D6"/>
    <w:rsid w:val="002E0C00"/>
    <w:rsid w:val="003226A8"/>
    <w:rsid w:val="003316D3"/>
    <w:rsid w:val="003B4CD3"/>
    <w:rsid w:val="003D7429"/>
    <w:rsid w:val="004605EC"/>
    <w:rsid w:val="004744D1"/>
    <w:rsid w:val="004E595C"/>
    <w:rsid w:val="00502F69"/>
    <w:rsid w:val="00541ABB"/>
    <w:rsid w:val="005429C9"/>
    <w:rsid w:val="006146C0"/>
    <w:rsid w:val="006354FD"/>
    <w:rsid w:val="00642CA2"/>
    <w:rsid w:val="00646BCF"/>
    <w:rsid w:val="0071217D"/>
    <w:rsid w:val="00731A1D"/>
    <w:rsid w:val="00802A9F"/>
    <w:rsid w:val="008569F1"/>
    <w:rsid w:val="008B1B5C"/>
    <w:rsid w:val="008E0352"/>
    <w:rsid w:val="0092067C"/>
    <w:rsid w:val="009278D1"/>
    <w:rsid w:val="0094712F"/>
    <w:rsid w:val="0095370E"/>
    <w:rsid w:val="00A35B93"/>
    <w:rsid w:val="00AD4C21"/>
    <w:rsid w:val="00B528C2"/>
    <w:rsid w:val="00B97AFA"/>
    <w:rsid w:val="00D31F59"/>
    <w:rsid w:val="00DD61C6"/>
    <w:rsid w:val="00E05D98"/>
    <w:rsid w:val="00E92E3D"/>
    <w:rsid w:val="00EF0D7E"/>
    <w:rsid w:val="00F81F79"/>
    <w:rsid w:val="00FA6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A6FF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226A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ology.org.uk/rload.htm" TargetMode="External"/><Relationship Id="rId13" Type="http://schemas.openxmlformats.org/officeDocument/2006/relationships/hyperlink" Target="http://www.loc.gov/teachers/additionalresources/relatedresources/ss/soc.html" TargetMode="External"/><Relationship Id="rId18" Type="http://schemas.openxmlformats.org/officeDocument/2006/relationships/hyperlink" Target="http://www.pacificsoc.org/" TargetMode="External"/><Relationship Id="rId26" Type="http://schemas.openxmlformats.org/officeDocument/2006/relationships/hyperlink" Target="http://www.utah.edu/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sociology.org/" TargetMode="External"/><Relationship Id="rId34" Type="http://schemas.openxmlformats.org/officeDocument/2006/relationships/hyperlink" Target="http://www.theforumsite.com/forum.php?f=99" TargetMode="External"/><Relationship Id="rId7" Type="http://schemas.openxmlformats.org/officeDocument/2006/relationships/hyperlink" Target="http://www.sociology.org.uk/" TargetMode="External"/><Relationship Id="rId12" Type="http://schemas.openxmlformats.org/officeDocument/2006/relationships/hyperlink" Target="http://www.barrycomp.com/bhs/index.htm" TargetMode="External"/><Relationship Id="rId17" Type="http://schemas.openxmlformats.org/officeDocument/2006/relationships/hyperlink" Target="http://www.asanet.org/" TargetMode="External"/><Relationship Id="rId25" Type="http://schemas.openxmlformats.org/officeDocument/2006/relationships/hyperlink" Target="http://www.ncsu.edu/" TargetMode="External"/><Relationship Id="rId33" Type="http://schemas.openxmlformats.org/officeDocument/2006/relationships/hyperlink" Target="http://www.sociologyforum.com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sociolog.com/" TargetMode="External"/><Relationship Id="rId20" Type="http://schemas.openxmlformats.org/officeDocument/2006/relationships/hyperlink" Target="http://econsoc.mpifg.de/" TargetMode="External"/><Relationship Id="rId29" Type="http://schemas.openxmlformats.org/officeDocument/2006/relationships/hyperlink" Target="http://www.socresonline.org.uk/home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home.att.net/~sociologyclassroom/sociologyteachers.html" TargetMode="External"/><Relationship Id="rId11" Type="http://schemas.openxmlformats.org/officeDocument/2006/relationships/hyperlink" Target="http://www.sociosite.net/" TargetMode="External"/><Relationship Id="rId24" Type="http://schemas.openxmlformats.org/officeDocument/2006/relationships/hyperlink" Target="http://www.irows.ucr.edu/" TargetMode="External"/><Relationship Id="rId32" Type="http://schemas.openxmlformats.org/officeDocument/2006/relationships/hyperlink" Target="http://www.sciencecentral.com/site/454953" TargetMode="External"/><Relationship Id="rId37" Type="http://schemas.openxmlformats.org/officeDocument/2006/relationships/hyperlink" Target="http://www.gaiaonline.com/forum/sociology-and-psychology/f.61/" TargetMode="External"/><Relationship Id="rId5" Type="http://schemas.openxmlformats.org/officeDocument/2006/relationships/hyperlink" Target="http://www2.asanet.org/sectionteach/" TargetMode="External"/><Relationship Id="rId15" Type="http://schemas.openxmlformats.org/officeDocument/2006/relationships/hyperlink" Target="http://www.angelfire.com/or/sociologyshop/SOCIOLOGY.html" TargetMode="External"/><Relationship Id="rId23" Type="http://schemas.openxmlformats.org/officeDocument/2006/relationships/hyperlink" Target="http://www.asanet.org/cs/root/leftnav/sections/section_pages/section_on_political_economy_of_the_worldsystem" TargetMode="External"/><Relationship Id="rId28" Type="http://schemas.openxmlformats.org/officeDocument/2006/relationships/hyperlink" Target="http://www.qualitativesociologyreview.org/ENG/index_eng.php" TargetMode="External"/><Relationship Id="rId36" Type="http://schemas.openxmlformats.org/officeDocument/2006/relationships/hyperlink" Target="http://educationforum.ipbhost.com/index.php?showtopic=6867" TargetMode="External"/><Relationship Id="rId10" Type="http://schemas.openxmlformats.org/officeDocument/2006/relationships/hyperlink" Target="http://www.sociologyonline.co.uk/" TargetMode="External"/><Relationship Id="rId19" Type="http://schemas.openxmlformats.org/officeDocument/2006/relationships/hyperlink" Target="http://www.aacsnet.org/wp/" TargetMode="External"/><Relationship Id="rId31" Type="http://schemas.openxmlformats.org/officeDocument/2006/relationships/hyperlink" Target="http://frank.mtsu.edu/~baustin/mailto.htm" TargetMode="External"/><Relationship Id="rId4" Type="http://schemas.openxmlformats.org/officeDocument/2006/relationships/hyperlink" Target="http://www.asanet.org/teaching/resources.cfm" TargetMode="External"/><Relationship Id="rId9" Type="http://schemas.openxmlformats.org/officeDocument/2006/relationships/hyperlink" Target="http://bubl.ac.uk/link/" TargetMode="External"/><Relationship Id="rId14" Type="http://schemas.openxmlformats.org/officeDocument/2006/relationships/hyperlink" Target="http://www.appliedsoc.org/" TargetMode="External"/><Relationship Id="rId22" Type="http://schemas.openxmlformats.org/officeDocument/2006/relationships/hyperlink" Target="http://www.cmu.edu/joss/" TargetMode="External"/><Relationship Id="rId27" Type="http://schemas.openxmlformats.org/officeDocument/2006/relationships/hyperlink" Target="http://jwsr.ucr.edu/index.php" TargetMode="External"/><Relationship Id="rId30" Type="http://schemas.openxmlformats.org/officeDocument/2006/relationships/hyperlink" Target="http://theoryandscience.icaap.org/" TargetMode="External"/><Relationship Id="rId35" Type="http://schemas.openxmlformats.org/officeDocument/2006/relationships/hyperlink" Target="http://forums.philosophyforums.com/thread/1618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776</Words>
  <Characters>4425</Characters>
  <Application>Microsoft Office Outlook</Application>
  <DocSecurity>0</DocSecurity>
  <Lines>0</Lines>
  <Paragraphs>0</Paragraphs>
  <ScaleCrop>false</ScaleCrop>
  <Company>Glendale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Overviews</dc:title>
  <dc:subject/>
  <dc:creator>Richard Kamei</dc:creator>
  <cp:keywords/>
  <dc:description/>
  <cp:lastModifiedBy>GCC</cp:lastModifiedBy>
  <cp:revision>2</cp:revision>
  <dcterms:created xsi:type="dcterms:W3CDTF">2010-04-27T17:52:00Z</dcterms:created>
  <dcterms:modified xsi:type="dcterms:W3CDTF">2010-04-27T17:52:00Z</dcterms:modified>
</cp:coreProperties>
</file>